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630" w:tblpY="2131"/>
        <w:tblW w:w="57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8277"/>
      </w:tblGrid>
      <w:tr w:rsidR="00F22968" w:rsidRPr="005F1290" w14:paraId="1B44E118" w14:textId="77777777" w:rsidTr="00F22968">
        <w:tc>
          <w:tcPr>
            <w:tcW w:w="1168" w:type="pct"/>
            <w:vAlign w:val="bottom"/>
          </w:tcPr>
          <w:p w14:paraId="12DD986E" w14:textId="7F2C3C87" w:rsidR="00F22968" w:rsidRPr="005F1290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Full Name</w:t>
            </w:r>
          </w:p>
        </w:tc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5A2D69E8" w14:textId="52A9942E" w:rsidR="00F22968" w:rsidRPr="005F1290" w:rsidRDefault="00F22968" w:rsidP="00B734F5">
            <w:pPr>
              <w:spacing w:before="24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F22968" w:rsidRPr="005F1290" w14:paraId="04BF9451" w14:textId="77777777" w:rsidTr="00B734F5">
        <w:sdt>
          <w:sdtPr>
            <w:rPr>
              <w:rFonts w:ascii="Franklin Gothic Book" w:hAnsi="Franklin Gothic Book"/>
              <w:sz w:val="24"/>
              <w:szCs w:val="24"/>
            </w:rPr>
            <w:id w:val="-385645185"/>
            <w:placeholder>
              <w:docPart w:val="D1315C141F694900BB23D270024960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3C7C1A34" w14:textId="643181BC" w:rsidR="00F22968" w:rsidRPr="005F1290" w:rsidRDefault="00F22968" w:rsidP="00B734F5">
                <w:pPr>
                  <w:rPr>
                    <w:rFonts w:ascii="Franklin Gothic Book" w:hAnsi="Franklin Gothic Book"/>
                    <w:sz w:val="24"/>
                    <w:szCs w:val="24"/>
                  </w:rPr>
                </w:pPr>
                <w:r w:rsidRPr="005F1290">
                  <w:rPr>
                    <w:rFonts w:ascii="Franklin Gothic Book" w:hAnsi="Franklin Gothic Book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0006177C" w14:textId="2B026987" w:rsidR="00F22968" w:rsidRPr="005F1290" w:rsidRDefault="00F22968" w:rsidP="00B734F5">
            <w:pPr>
              <w:spacing w:before="24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F22968" w:rsidRPr="005F1290" w14:paraId="19A66478" w14:textId="77777777" w:rsidTr="00B734F5">
        <w:sdt>
          <w:sdtPr>
            <w:rPr>
              <w:rFonts w:ascii="Franklin Gothic Book" w:hAnsi="Franklin Gothic Book"/>
              <w:sz w:val="24"/>
              <w:szCs w:val="24"/>
            </w:rPr>
            <w:id w:val="-805320777"/>
            <w:placeholder>
              <w:docPart w:val="B620B59A2F2A4CEBA6273A0A53F844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44A9979B" w14:textId="0B2AC735" w:rsidR="00F22968" w:rsidRPr="005F1290" w:rsidRDefault="00F22968" w:rsidP="00B734F5">
                <w:pPr>
                  <w:rPr>
                    <w:rFonts w:ascii="Franklin Gothic Book" w:hAnsi="Franklin Gothic Book"/>
                    <w:sz w:val="24"/>
                    <w:szCs w:val="24"/>
                  </w:rPr>
                </w:pPr>
                <w:r w:rsidRPr="005F1290">
                  <w:rPr>
                    <w:rFonts w:ascii="Franklin Gothic Book" w:hAnsi="Franklin Gothic Book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3929F4F0" w14:textId="6471AC7F" w:rsidR="00F22968" w:rsidRPr="005F1290" w:rsidRDefault="00F22968" w:rsidP="00B734F5">
            <w:pPr>
              <w:spacing w:before="24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F22968" w:rsidRPr="005F1290" w14:paraId="51BEBFED" w14:textId="77777777" w:rsidTr="00B734F5">
        <w:tc>
          <w:tcPr>
            <w:tcW w:w="1168" w:type="pct"/>
            <w:vAlign w:val="bottom"/>
          </w:tcPr>
          <w:p w14:paraId="1F691BCC" w14:textId="032F236F" w:rsidR="00F22968" w:rsidRPr="005F1290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Phone Number(s)</w:t>
            </w:r>
          </w:p>
        </w:tc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1E5C3089" w14:textId="366C3D15" w:rsidR="00F22968" w:rsidRPr="005F1290" w:rsidRDefault="00F22968" w:rsidP="00B734F5">
            <w:pPr>
              <w:spacing w:before="24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F22968" w:rsidRPr="005F1290" w14:paraId="02B4E483" w14:textId="77777777" w:rsidTr="00F22968">
        <w:sdt>
          <w:sdtPr>
            <w:rPr>
              <w:rFonts w:ascii="Franklin Gothic Book" w:hAnsi="Franklin Gothic Book"/>
              <w:sz w:val="24"/>
              <w:szCs w:val="24"/>
            </w:rPr>
            <w:id w:val="2109918354"/>
            <w:placeholder>
              <w:docPart w:val="DD3722F89BD14EF9A353E0B7C64790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8" w:type="pct"/>
                <w:vAlign w:val="bottom"/>
              </w:tcPr>
              <w:p w14:paraId="1DD5BDDE" w14:textId="299933F7" w:rsidR="00F22968" w:rsidRPr="005F1290" w:rsidRDefault="00F22968" w:rsidP="00B734F5">
                <w:pPr>
                  <w:rPr>
                    <w:rFonts w:ascii="Franklin Gothic Book" w:hAnsi="Franklin Gothic Book"/>
                    <w:sz w:val="24"/>
                    <w:szCs w:val="24"/>
                  </w:rPr>
                </w:pPr>
                <w:r w:rsidRPr="005F1290">
                  <w:rPr>
                    <w:rFonts w:ascii="Franklin Gothic Book" w:hAnsi="Franklin Gothic Book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832" w:type="pct"/>
            <w:tcBorders>
              <w:bottom w:val="single" w:sz="4" w:space="0" w:color="auto"/>
            </w:tcBorders>
            <w:vAlign w:val="bottom"/>
          </w:tcPr>
          <w:p w14:paraId="28ACA7FA" w14:textId="77777777" w:rsidR="00F22968" w:rsidRPr="005F1290" w:rsidRDefault="00F22968" w:rsidP="00B734F5">
            <w:pPr>
              <w:spacing w:before="24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F22968" w:rsidRPr="005F1290" w14:paraId="25807653" w14:textId="77777777" w:rsidTr="00FB1BBE">
        <w:trPr>
          <w:trHeight w:val="1262"/>
        </w:trPr>
        <w:tc>
          <w:tcPr>
            <w:tcW w:w="5000" w:type="pct"/>
            <w:gridSpan w:val="2"/>
            <w:vAlign w:val="bottom"/>
          </w:tcPr>
          <w:p w14:paraId="7C7F5531" w14:textId="77777777" w:rsidR="00F22968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</w:p>
          <w:p w14:paraId="3BF42752" w14:textId="77777777" w:rsidR="00F22968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Preferred method of contact: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Email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Phone Call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Mail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</w:p>
          <w:p w14:paraId="20954BA2" w14:textId="77777777" w:rsidR="00F22968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</w:p>
          <w:p w14:paraId="1A834D56" w14:textId="77777777" w:rsidR="00F22968" w:rsidRDefault="00F22968" w:rsidP="00FB1BBE">
            <w:pPr>
              <w:spacing w:after="120" w:line="276" w:lineRule="auto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Frequency of contact:</w:t>
            </w:r>
          </w:p>
          <w:p w14:paraId="08D3195B" w14:textId="3ED3514F" w:rsidR="00F22968" w:rsidRPr="005F1290" w:rsidRDefault="00F22968" w:rsidP="00FB1BBE">
            <w:pPr>
              <w:spacing w:after="120" w:line="276" w:lineRule="auto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Bi-weekly opportunity updates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Special events only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Group projects only </w:t>
            </w:r>
          </w:p>
        </w:tc>
      </w:tr>
      <w:tr w:rsidR="00F22968" w:rsidRPr="005F1290" w14:paraId="366312BD" w14:textId="77777777" w:rsidTr="00FB1BBE">
        <w:trPr>
          <w:trHeight w:val="390"/>
        </w:trPr>
        <w:tc>
          <w:tcPr>
            <w:tcW w:w="5000" w:type="pct"/>
            <w:gridSpan w:val="2"/>
          </w:tcPr>
          <w:p w14:paraId="612D9593" w14:textId="77777777" w:rsidR="00FB1BBE" w:rsidRDefault="00F22968" w:rsidP="00B734F5">
            <w:pPr>
              <w:spacing w:line="276" w:lineRule="auto"/>
              <w:rPr>
                <w:rFonts w:ascii="Franklin Gothic Book" w:hAnsi="Franklin Gothic Book"/>
                <w:i/>
                <w:iCs/>
              </w:rPr>
            </w:pPr>
            <w:r w:rsidRPr="00064BD9">
              <w:rPr>
                <w:rFonts w:ascii="Franklin Gothic Book" w:hAnsi="Franklin Gothic Book"/>
                <w:i/>
                <w:iCs/>
              </w:rPr>
              <w:t xml:space="preserve">I </w:t>
            </w:r>
            <w:r>
              <w:rPr>
                <w:rFonts w:ascii="Franklin Gothic Book" w:hAnsi="Franklin Gothic Book"/>
                <w:i/>
                <w:iCs/>
              </w:rPr>
              <w:t>am over the age of 18…</w:t>
            </w:r>
            <w:r w:rsidR="005C5EA3">
              <w:rPr>
                <w:rFonts w:ascii="Franklin Gothic Book" w:hAnsi="Franklin Gothic Book"/>
                <w:i/>
                <w:iCs/>
              </w:rPr>
              <w:t xml:space="preserve">   </w:t>
            </w:r>
          </w:p>
          <w:p w14:paraId="4EAF4E7E" w14:textId="24FB8BC4" w:rsidR="00F22968" w:rsidRPr="00064BD9" w:rsidRDefault="005C5EA3" w:rsidP="00B734F5">
            <w:pPr>
              <w:spacing w:line="276" w:lineRule="auto"/>
              <w:rPr>
                <w:rFonts w:ascii="Franklin Gothic Book" w:hAnsi="Franklin Gothic Book"/>
                <w:sz w:val="10"/>
                <w:szCs w:val="10"/>
              </w:rPr>
            </w:pPr>
            <w:r>
              <w:rPr>
                <w:rFonts w:ascii="Franklin Gothic Book" w:hAnsi="Franklin Gothic Book"/>
                <w:i/>
                <w:iCs/>
              </w:rPr>
              <w:t xml:space="preserve">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Yes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>No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</w:p>
        </w:tc>
      </w:tr>
      <w:tr w:rsidR="00F22968" w:rsidRPr="005F1290" w14:paraId="7CF98BA4" w14:textId="77777777" w:rsidTr="00B734F5">
        <w:trPr>
          <w:trHeight w:val="408"/>
        </w:trPr>
        <w:tc>
          <w:tcPr>
            <w:tcW w:w="5000" w:type="pct"/>
            <w:gridSpan w:val="2"/>
          </w:tcPr>
          <w:p w14:paraId="7295EEDD" w14:textId="04C1F5FD" w:rsidR="00F22968" w:rsidRPr="005F1290" w:rsidRDefault="00F22968" w:rsidP="00B734F5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064BD9">
              <w:rPr>
                <w:rFonts w:ascii="Franklin Gothic Book" w:hAnsi="Franklin Gothic Book"/>
                <w:i/>
                <w:iCs/>
              </w:rPr>
              <w:t>I can volunteer…</w:t>
            </w:r>
          </w:p>
        </w:tc>
      </w:tr>
      <w:tr w:rsidR="00F22968" w:rsidRPr="005F1290" w14:paraId="7D428072" w14:textId="77777777" w:rsidTr="00FB1BBE">
        <w:trPr>
          <w:trHeight w:val="462"/>
        </w:trPr>
        <w:tc>
          <w:tcPr>
            <w:tcW w:w="5000" w:type="pct"/>
            <w:gridSpan w:val="2"/>
          </w:tcPr>
          <w:p w14:paraId="2E36896A" w14:textId="381F7756" w:rsidR="00F22968" w:rsidRPr="00064BD9" w:rsidRDefault="00F22968" w:rsidP="00B734F5">
            <w:pPr>
              <w:rPr>
                <w:rFonts w:ascii="Franklin Gothic Book" w:hAnsi="Franklin Gothic Book"/>
                <w:i/>
                <w:iCs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Weekdays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Evenings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Weekends 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        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 xml:space="preserve">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>(</w:t>
            </w:r>
            <w:proofErr w:type="gramEnd"/>
            <w:r w:rsidRPr="005F1290">
              <w:rPr>
                <w:rFonts w:ascii="Franklin Gothic Book" w:hAnsi="Franklin Gothic Book"/>
                <w:sz w:val="24"/>
                <w:szCs w:val="24"/>
              </w:rPr>
              <w:t>For___ hours/week or ___hours/month)</w:t>
            </w:r>
          </w:p>
        </w:tc>
      </w:tr>
      <w:tr w:rsidR="00F22968" w:rsidRPr="005F1290" w14:paraId="5E5447B8" w14:textId="77777777" w:rsidTr="005C5EA3">
        <w:trPr>
          <w:trHeight w:val="1227"/>
        </w:trPr>
        <w:tc>
          <w:tcPr>
            <w:tcW w:w="5000" w:type="pct"/>
            <w:gridSpan w:val="2"/>
          </w:tcPr>
          <w:p w14:paraId="5A492C53" w14:textId="77777777" w:rsidR="00F22968" w:rsidRDefault="00F22968" w:rsidP="00B734F5">
            <w:pPr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>Please list any restrictions you may have… (Example: no heavy lifting)</w:t>
            </w:r>
          </w:p>
          <w:p w14:paraId="443659D9" w14:textId="4F014D88" w:rsidR="00F22968" w:rsidRDefault="00F22968" w:rsidP="00B734F5">
            <w:pPr>
              <w:rPr>
                <w:rFonts w:ascii="Franklin Gothic Book" w:hAnsi="Franklin Gothic Book"/>
                <w:i/>
                <w:iCs/>
              </w:rPr>
            </w:pPr>
            <w:r>
              <w:rPr>
                <w:rFonts w:ascii="Franklin Gothic Book" w:hAnsi="Franklin Gothic Book"/>
                <w:i/>
                <w:iCs/>
              </w:rPr>
              <w:t>________________________________________________________________________</w:t>
            </w:r>
          </w:p>
          <w:p w14:paraId="5BA4DA37" w14:textId="4B6113B3" w:rsidR="00F22968" w:rsidRPr="005F1290" w:rsidRDefault="00F22968" w:rsidP="00B734F5">
            <w:pPr>
              <w:spacing w:before="12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i/>
                <w:iCs/>
              </w:rPr>
              <w:t>________________________________________________________________________</w:t>
            </w:r>
          </w:p>
        </w:tc>
      </w:tr>
      <w:tr w:rsidR="00F22968" w:rsidRPr="005F1290" w14:paraId="39CBD81A" w14:textId="77777777" w:rsidTr="00F22968">
        <w:trPr>
          <w:trHeight w:val="435"/>
        </w:trPr>
        <w:tc>
          <w:tcPr>
            <w:tcW w:w="5000" w:type="pct"/>
            <w:gridSpan w:val="2"/>
          </w:tcPr>
          <w:p w14:paraId="73B31F7C" w14:textId="22A601CB" w:rsidR="00F22968" w:rsidRPr="00064BD9" w:rsidRDefault="00F22968" w:rsidP="00B734F5">
            <w:pPr>
              <w:rPr>
                <w:rFonts w:ascii="Franklin Gothic Book" w:hAnsi="Franklin Gothic Book"/>
                <w:i/>
                <w:iCs/>
              </w:rPr>
            </w:pPr>
            <w:r w:rsidRPr="00064BD9">
              <w:rPr>
                <w:rFonts w:ascii="Franklin Gothic Book" w:hAnsi="Franklin Gothic Book"/>
                <w:i/>
                <w:iCs/>
              </w:rPr>
              <w:t>I am interested</w:t>
            </w:r>
            <w:r>
              <w:rPr>
                <w:rFonts w:ascii="Franklin Gothic Book" w:hAnsi="Franklin Gothic Book"/>
                <w:i/>
                <w:iCs/>
              </w:rPr>
              <w:t xml:space="preserve"> in</w:t>
            </w:r>
            <w:r w:rsidRPr="00064BD9">
              <w:rPr>
                <w:rFonts w:ascii="Franklin Gothic Book" w:hAnsi="Franklin Gothic Book"/>
                <w:i/>
                <w:iCs/>
              </w:rPr>
              <w:t xml:space="preserve"> (check in all that apply) …</w:t>
            </w:r>
          </w:p>
        </w:tc>
      </w:tr>
      <w:tr w:rsidR="00F22968" w:rsidRPr="005F1290" w14:paraId="5B3BF706" w14:textId="77777777" w:rsidTr="00FB1BBE">
        <w:trPr>
          <w:trHeight w:val="1623"/>
        </w:trPr>
        <w:tc>
          <w:tcPr>
            <w:tcW w:w="5000" w:type="pct"/>
            <w:gridSpan w:val="2"/>
          </w:tcPr>
          <w:p w14:paraId="0740AA46" w14:textId="77777777" w:rsidR="00FB1BBE" w:rsidRDefault="00F22968" w:rsidP="00B734F5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Children/Youth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Education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Arts/Culture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Family Services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Food/Hunger    </w:t>
            </w:r>
          </w:p>
          <w:p w14:paraId="3E0D5F24" w14:textId="56D0FE2E" w:rsidR="00F22968" w:rsidRDefault="00F22968" w:rsidP="00B734F5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Health/Fitness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Environment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Literacy/ESL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Employment/Training   </w:t>
            </w:r>
          </w:p>
          <w:p w14:paraId="2207C764" w14:textId="3EEF578F" w:rsidR="00F22968" w:rsidRDefault="00F22968" w:rsidP="00B734F5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Housing/Homelessness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Hospice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People with disabilities     </w:t>
            </w:r>
          </w:p>
          <w:p w14:paraId="3E7CF7D2" w14:textId="09AC2B64" w:rsidR="00F22968" w:rsidRPr="003764D7" w:rsidRDefault="00F22968" w:rsidP="00B734F5">
            <w:pPr>
              <w:rPr>
                <w:rFonts w:ascii="Franklin Gothic Book" w:hAnsi="Franklin Gothic Book"/>
                <w:i/>
                <w:iCs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Parks and Recreation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>Other: _________</w:t>
            </w:r>
          </w:p>
        </w:tc>
      </w:tr>
      <w:tr w:rsidR="00FB1BBE" w:rsidRPr="005F1290" w14:paraId="3AE7C1C9" w14:textId="77777777" w:rsidTr="00B734F5">
        <w:tc>
          <w:tcPr>
            <w:tcW w:w="5000" w:type="pct"/>
            <w:gridSpan w:val="2"/>
          </w:tcPr>
          <w:p w14:paraId="68846A1D" w14:textId="75D6F447" w:rsidR="00FB1BBE" w:rsidRPr="00FB1BBE" w:rsidRDefault="00FB1BBE" w:rsidP="005C5EA3">
            <w:pPr>
              <w:spacing w:line="360" w:lineRule="auto"/>
              <w:rPr>
                <w:rFonts w:ascii="Franklin Gothic Book" w:hAnsi="Franklin Gothic Book"/>
                <w:i/>
                <w:iCs/>
                <w:sz w:val="24"/>
                <w:szCs w:val="24"/>
              </w:rPr>
            </w:pPr>
            <w:proofErr w:type="gramStart"/>
            <w:r w:rsidRPr="00FB1BBE">
              <w:rPr>
                <w:rFonts w:ascii="Franklin Gothic Book" w:hAnsi="Franklin Gothic Book"/>
                <w:i/>
                <w:iCs/>
              </w:rPr>
              <w:t>I‘</w:t>
            </w:r>
            <w:proofErr w:type="gramEnd"/>
            <w:r w:rsidRPr="00FB1BBE">
              <w:rPr>
                <w:rFonts w:ascii="Franklin Gothic Book" w:hAnsi="Franklin Gothic Book"/>
                <w:i/>
                <w:iCs/>
              </w:rPr>
              <w:t xml:space="preserve">d like to volunteer for the following event(s) (check all that apply)… </w:t>
            </w:r>
          </w:p>
        </w:tc>
      </w:tr>
      <w:tr w:rsidR="00F22968" w:rsidRPr="005F1290" w14:paraId="2896B2FB" w14:textId="77777777" w:rsidTr="00B734F5">
        <w:tc>
          <w:tcPr>
            <w:tcW w:w="5000" w:type="pct"/>
            <w:gridSpan w:val="2"/>
          </w:tcPr>
          <w:p w14:paraId="4133B60F" w14:textId="77777777" w:rsidR="00430B46" w:rsidRDefault="00F22968" w:rsidP="005C5EA3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Pr="00DF501F">
              <w:rPr>
                <w:rFonts w:ascii="Franklin Gothic Book" w:hAnsi="Franklin Gothic Book"/>
                <w:sz w:val="24"/>
                <w:szCs w:val="24"/>
              </w:rPr>
              <w:t xml:space="preserve">VITA (Volunteer Income Tax </w:t>
            </w:r>
            <w:proofErr w:type="gramStart"/>
            <w:r w:rsidRPr="00DF501F">
              <w:rPr>
                <w:rFonts w:ascii="Franklin Gothic Book" w:hAnsi="Franklin Gothic Book"/>
                <w:sz w:val="24"/>
                <w:szCs w:val="24"/>
              </w:rPr>
              <w:t>Assistance)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 </w:t>
            </w:r>
            <w:r w:rsidR="00430B46"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 w:rsidR="00430B46">
              <w:rPr>
                <w:rFonts w:ascii="Franklin Gothic Book" w:hAnsi="Franklin Gothic Book"/>
                <w:sz w:val="24"/>
                <w:szCs w:val="24"/>
              </w:rPr>
              <w:t xml:space="preserve"> MLK Day (Donation drive for local non-profits)</w:t>
            </w:r>
          </w:p>
          <w:p w14:paraId="7EBCE165" w14:textId="77777777" w:rsidR="00430B46" w:rsidRDefault="00F22968" w:rsidP="005C5EA3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A Women’s Purse Auction Event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="00430B46">
              <w:rPr>
                <w:rFonts w:ascii="Franklin Gothic Book" w:hAnsi="Franklin Gothic Book"/>
                <w:sz w:val="24"/>
                <w:szCs w:val="24"/>
              </w:rPr>
              <w:t xml:space="preserve">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Give It Up 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For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Good (Resale of various donated items)     </w:t>
            </w:r>
          </w:p>
          <w:p w14:paraId="0CAF3A47" w14:textId="7DFF0456" w:rsidR="00F22968" w:rsidRDefault="00F22968" w:rsidP="005C5EA3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="00880F2C">
              <w:rPr>
                <w:rFonts w:ascii="Franklin Gothic Book" w:hAnsi="Franklin Gothic Book"/>
                <w:sz w:val="24"/>
                <w:szCs w:val="24"/>
              </w:rPr>
              <w:t xml:space="preserve">United for Kids </w:t>
            </w:r>
            <w:r>
              <w:rPr>
                <w:rFonts w:ascii="Franklin Gothic Book" w:hAnsi="Franklin Gothic Book"/>
                <w:sz w:val="24"/>
                <w:szCs w:val="24"/>
              </w:rPr>
              <w:t>Back to School Supply Drive</w:t>
            </w:r>
            <w:r w:rsidR="00430B46">
              <w:rPr>
                <w:rFonts w:ascii="Franklin Gothic Book" w:hAnsi="Franklin Gothic Book"/>
                <w:sz w:val="24"/>
                <w:szCs w:val="24"/>
              </w:rPr>
              <w:t xml:space="preserve">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Peach Festival     </w:t>
            </w: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Bag the Bounty (Food Drive)     </w:t>
            </w:r>
          </w:p>
          <w:p w14:paraId="395B5FD4" w14:textId="4200CE63" w:rsidR="00F22968" w:rsidRDefault="00F22968" w:rsidP="005C5EA3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Day of Caring (</w:t>
            </w:r>
            <w:r w:rsidRPr="00DF501F">
              <w:rPr>
                <w:rFonts w:ascii="Franklin Gothic Book" w:hAnsi="Franklin Gothic Book"/>
                <w:sz w:val="24"/>
                <w:szCs w:val="24"/>
              </w:rPr>
              <w:t xml:space="preserve">Teams of volunteers </w:t>
            </w:r>
            <w:r>
              <w:rPr>
                <w:rFonts w:ascii="Franklin Gothic Book" w:hAnsi="Franklin Gothic Book"/>
                <w:sz w:val="24"/>
                <w:szCs w:val="24"/>
              </w:rPr>
              <w:t>complete modest projects at a non-profit org.)</w:t>
            </w:r>
          </w:p>
          <w:p w14:paraId="4D2F3F28" w14:textId="206DDC16" w:rsidR="00F22968" w:rsidRPr="005C5EA3" w:rsidRDefault="00F22968" w:rsidP="005C5EA3">
            <w:pPr>
              <w:spacing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5F1290">
              <w:rPr>
                <w:rFonts w:ascii="Franklin Gothic Book" w:hAnsi="Franklin Gothic Book"/>
                <w:sz w:val="24"/>
                <w:szCs w:val="24"/>
              </w:rPr>
              <w:sym w:font="Wingdings 2" w:char="F0A3"/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Holiday Family Outreach (Toy donation and food voucher holiday program)</w:t>
            </w:r>
          </w:p>
        </w:tc>
      </w:tr>
    </w:tbl>
    <w:p w14:paraId="1C9F6908" w14:textId="7710370C" w:rsidR="00F06C8C" w:rsidRPr="00F06C8C" w:rsidRDefault="00057FEB" w:rsidP="00F06C8C">
      <w:pPr>
        <w:tabs>
          <w:tab w:val="left" w:pos="7995"/>
        </w:tabs>
        <w:rPr>
          <w:sz w:val="16"/>
          <w:szCs w:val="16"/>
        </w:rPr>
      </w:pPr>
      <w:r w:rsidRPr="00596599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5CC26E" wp14:editId="0921F7EF">
                <wp:simplePos x="0" y="0"/>
                <wp:positionH relativeFrom="column">
                  <wp:posOffset>-447675</wp:posOffset>
                </wp:positionH>
                <wp:positionV relativeFrom="paragraph">
                  <wp:posOffset>7113905</wp:posOffset>
                </wp:positionV>
                <wp:extent cx="2047875" cy="9048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0D22B" w14:textId="7A30641C" w:rsidR="00057FEB" w:rsidRDefault="00057FEB" w:rsidP="00596599">
                            <w:pPr>
                              <w:pStyle w:val="Footer"/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>Mail or email to:</w:t>
                            </w:r>
                          </w:p>
                          <w:p w14:paraId="529B3737" w14:textId="441CB461" w:rsidR="00596599" w:rsidRPr="00596599" w:rsidRDefault="00596599" w:rsidP="00596599">
                            <w:pPr>
                              <w:pStyle w:val="Footer"/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</w:pPr>
                            <w:r w:rsidRPr="00596599"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>United Way of Adams County</w:t>
                            </w:r>
                          </w:p>
                          <w:p w14:paraId="172A0978" w14:textId="06C1C47A" w:rsidR="00596599" w:rsidRPr="00596599" w:rsidRDefault="00596599" w:rsidP="00596599">
                            <w:pPr>
                              <w:pStyle w:val="Footer"/>
                              <w:rPr>
                                <w:rFonts w:ascii="Franklin Gothic Medium Cond" w:hAnsi="Franklin Gothic Medium Cond"/>
                                <w:sz w:val="36"/>
                                <w:szCs w:val="48"/>
                              </w:rPr>
                            </w:pPr>
                            <w:r w:rsidRPr="00596599"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>123 Buford Avenue</w:t>
                            </w:r>
                            <w:r w:rsidRPr="00596599"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ab/>
                            </w:r>
                          </w:p>
                          <w:p w14:paraId="42B9F87E" w14:textId="77777777" w:rsidR="00596599" w:rsidRPr="00596599" w:rsidRDefault="00596599" w:rsidP="00596599">
                            <w:pPr>
                              <w:pStyle w:val="Footer"/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</w:pPr>
                            <w:r w:rsidRPr="00596599"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>Gettysburg PA, 17325</w:t>
                            </w:r>
                          </w:p>
                          <w:p w14:paraId="737EC094" w14:textId="77777777" w:rsidR="00596599" w:rsidRPr="00596599" w:rsidRDefault="00596599" w:rsidP="00596599">
                            <w:pPr>
                              <w:pStyle w:val="Footer"/>
                              <w:rPr>
                                <w:sz w:val="20"/>
                                <w:szCs w:val="28"/>
                              </w:rPr>
                            </w:pPr>
                            <w:r w:rsidRPr="00596599">
                              <w:rPr>
                                <w:rFonts w:ascii="Franklin Gothic Medium Cond" w:hAnsi="Franklin Gothic Medium Cond"/>
                                <w:sz w:val="20"/>
                                <w:szCs w:val="28"/>
                              </w:rPr>
                              <w:t>717-334-5809 | info@uwadams.org</w:t>
                            </w:r>
                          </w:p>
                          <w:p w14:paraId="18E3C030" w14:textId="588D8D26" w:rsidR="00596599" w:rsidRDefault="005965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CC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560.15pt;width:161.25pt;height:7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" stroked="f">
                <v:textbox>
                  <w:txbxContent>
                    <w:p w14:paraId="1C40D22B" w14:textId="7A30641C" w:rsidR="00057FEB" w:rsidRDefault="00057FEB" w:rsidP="00596599">
                      <w:pPr>
                        <w:pStyle w:val="Footer"/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</w:pPr>
                      <w:r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>Mail or email to:</w:t>
                      </w:r>
                    </w:p>
                    <w:p w14:paraId="529B3737" w14:textId="441CB461" w:rsidR="00596599" w:rsidRPr="00596599" w:rsidRDefault="00596599" w:rsidP="00596599">
                      <w:pPr>
                        <w:pStyle w:val="Footer"/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</w:pPr>
                      <w:r w:rsidRPr="00596599"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>United Way of Adams County</w:t>
                      </w:r>
                    </w:p>
                    <w:p w14:paraId="172A0978" w14:textId="06C1C47A" w:rsidR="00596599" w:rsidRPr="00596599" w:rsidRDefault="00596599" w:rsidP="00596599">
                      <w:pPr>
                        <w:pStyle w:val="Footer"/>
                        <w:rPr>
                          <w:rFonts w:ascii="Franklin Gothic Medium Cond" w:hAnsi="Franklin Gothic Medium Cond"/>
                          <w:sz w:val="36"/>
                          <w:szCs w:val="48"/>
                        </w:rPr>
                      </w:pPr>
                      <w:r w:rsidRPr="00596599"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>123 Buford Avenue</w:t>
                      </w:r>
                      <w:r w:rsidRPr="00596599"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ab/>
                      </w:r>
                    </w:p>
                    <w:p w14:paraId="42B9F87E" w14:textId="77777777" w:rsidR="00596599" w:rsidRPr="00596599" w:rsidRDefault="00596599" w:rsidP="00596599">
                      <w:pPr>
                        <w:pStyle w:val="Footer"/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</w:pPr>
                      <w:r w:rsidRPr="00596599"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>Gettysburg PA, 17325</w:t>
                      </w:r>
                    </w:p>
                    <w:p w14:paraId="737EC094" w14:textId="77777777" w:rsidR="00596599" w:rsidRPr="00596599" w:rsidRDefault="00596599" w:rsidP="00596599">
                      <w:pPr>
                        <w:pStyle w:val="Footer"/>
                        <w:rPr>
                          <w:sz w:val="20"/>
                          <w:szCs w:val="28"/>
                        </w:rPr>
                      </w:pPr>
                      <w:r w:rsidRPr="00596599">
                        <w:rPr>
                          <w:rFonts w:ascii="Franklin Gothic Medium Cond" w:hAnsi="Franklin Gothic Medium Cond"/>
                          <w:sz w:val="20"/>
                          <w:szCs w:val="28"/>
                        </w:rPr>
                        <w:t>717-334-5809 | info@uwadams.org</w:t>
                      </w:r>
                    </w:p>
                    <w:p w14:paraId="18E3C030" w14:textId="588D8D26" w:rsidR="00596599" w:rsidRDefault="00596599"/>
                  </w:txbxContent>
                </v:textbox>
              </v:shape>
            </w:pict>
          </mc:Fallback>
        </mc:AlternateContent>
      </w:r>
      <w:r w:rsidR="002111B6" w:rsidRPr="002111B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9302A4" wp14:editId="74E39A86">
                <wp:simplePos x="0" y="0"/>
                <wp:positionH relativeFrom="column">
                  <wp:posOffset>3505200</wp:posOffset>
                </wp:positionH>
                <wp:positionV relativeFrom="paragraph">
                  <wp:posOffset>7338060</wp:posOffset>
                </wp:positionV>
                <wp:extent cx="300990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4A512" w14:textId="419AA89D" w:rsidR="002111B6" w:rsidRPr="002111B6" w:rsidRDefault="002111B6" w:rsidP="002111B6">
                            <w:pPr>
                              <w:jc w:val="right"/>
                              <w:rPr>
                                <w:rFonts w:ascii="Franklin Gothic Medium Cond" w:hAnsi="Franklin Gothic Medium Cond"/>
                                <w:sz w:val="40"/>
                                <w:szCs w:val="40"/>
                              </w:rPr>
                            </w:pPr>
                            <w:r w:rsidRPr="002111B6">
                              <w:rPr>
                                <w:rFonts w:ascii="Franklin Gothic Medium Cond" w:hAnsi="Franklin Gothic Medium Cond"/>
                                <w:sz w:val="40"/>
                                <w:szCs w:val="40"/>
                              </w:rPr>
                              <w:t>Thank you for volunteering!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02A4" id="_x0000_s1027" type="#_x0000_t202" style="position:absolute;margin-left:276pt;margin-top:577.8pt;width:237pt;height:5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" stroked="f">
                <v:textbox>
                  <w:txbxContent>
                    <w:p w14:paraId="1D94A512" w14:textId="419AA89D" w:rsidR="002111B6" w:rsidRPr="002111B6" w:rsidRDefault="002111B6" w:rsidP="002111B6">
                      <w:pPr>
                        <w:jc w:val="right"/>
                        <w:rPr>
                          <w:rFonts w:ascii="Franklin Gothic Medium Cond" w:hAnsi="Franklin Gothic Medium Cond"/>
                          <w:sz w:val="40"/>
                          <w:szCs w:val="40"/>
                        </w:rPr>
                      </w:pPr>
                      <w:r w:rsidRPr="002111B6">
                        <w:rPr>
                          <w:rFonts w:ascii="Franklin Gothic Medium Cond" w:hAnsi="Franklin Gothic Medium Cond"/>
                          <w:sz w:val="40"/>
                          <w:szCs w:val="40"/>
                        </w:rPr>
                        <w:t>Thank you for volunteering!</w:t>
                      </w:r>
                    </w:p>
                  </w:txbxContent>
                </v:textbox>
              </v:shape>
            </w:pict>
          </mc:Fallback>
        </mc:AlternateContent>
      </w:r>
      <w:r w:rsidR="00F06C8C">
        <w:rPr>
          <w:sz w:val="16"/>
          <w:szCs w:val="16"/>
        </w:rPr>
        <w:tab/>
      </w:r>
    </w:p>
    <w:sectPr w:rsidR="00F06C8C" w:rsidRPr="00F06C8C" w:rsidSect="00F2296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D85ED" w14:textId="77777777" w:rsidR="00F06C8C" w:rsidRDefault="00F06C8C" w:rsidP="00650259">
      <w:pPr>
        <w:spacing w:after="0" w:line="240" w:lineRule="auto"/>
      </w:pPr>
      <w:r>
        <w:separator/>
      </w:r>
    </w:p>
  </w:endnote>
  <w:endnote w:type="continuationSeparator" w:id="0">
    <w:p w14:paraId="437DF773" w14:textId="77777777" w:rsidR="00F06C8C" w:rsidRDefault="00F06C8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75A6A8D-A9B2-4CA0-8F12-A944B0AEBD2D}"/>
    <w:embedBold r:id="rId2" w:fontKey="{F9AB5A7C-5CF3-479E-AD7A-CEE56C4453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97B2ADF-744D-4472-A771-97B464E1C0AE}"/>
    <w:embedBold r:id="rId4" w:fontKey="{CE84795B-813D-4FD0-AB76-9B2CB78714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FAE3306-9F66-4B93-A34F-8DFB7CF5CE70}"/>
    <w:embedBold r:id="rId6" w:fontKey="{E0FE1934-00BA-43D6-8ABA-D4B1F44CE6CD}"/>
    <w:embedItalic r:id="rId7" w:fontKey="{D33A0C48-E47F-447A-B809-04908C4BBE0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26B8F4F-965C-4E18-9287-BC487F49FA2B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C8BE9A21-70E9-4189-AC98-880E8B99679F}"/>
    <w:embedItalic r:id="rId10" w:fontKey="{65900D3B-0745-4CFE-8B3E-2D53BB0989A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6A6CE09-705E-41E2-8C9C-0B71FC0BE5B4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12" w:fontKey="{B4FAA4B6-5F4C-4EC8-AFDA-7C5F249F6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9A27" w14:textId="77777777" w:rsidR="00596599" w:rsidRDefault="00596599">
    <w:pPr>
      <w:pStyle w:val="Footer"/>
      <w:rPr>
        <w:rFonts w:ascii="Franklin Gothic Medium Cond" w:hAnsi="Franklin Gothic Medium Cond"/>
      </w:rPr>
    </w:pPr>
  </w:p>
  <w:p w14:paraId="49C9F5B4" w14:textId="77777777" w:rsidR="00596599" w:rsidRDefault="00596599">
    <w:pPr>
      <w:pStyle w:val="Footer"/>
      <w:rPr>
        <w:rFonts w:ascii="Franklin Gothic Medium Cond" w:hAnsi="Franklin Gothic Medium Cond"/>
      </w:rPr>
    </w:pPr>
  </w:p>
  <w:p w14:paraId="38207849" w14:textId="77777777" w:rsidR="00596599" w:rsidRDefault="00596599">
    <w:pPr>
      <w:pStyle w:val="Footer"/>
      <w:rPr>
        <w:rFonts w:ascii="Franklin Gothic Medium Cond" w:hAnsi="Franklin Gothic Medium Cond"/>
      </w:rPr>
    </w:pPr>
  </w:p>
  <w:p w14:paraId="3C4A2302" w14:textId="65E8391B" w:rsidR="00596599" w:rsidRPr="00596599" w:rsidRDefault="00596599" w:rsidP="00596599">
    <w:pPr>
      <w:pStyle w:val="Footer"/>
      <w:rPr>
        <w:rFonts w:ascii="Franklin Gothic Medium Cond" w:hAnsi="Franklin Gothic Medium C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BDE0" w14:textId="77777777" w:rsidR="00F06C8C" w:rsidRDefault="00F06C8C" w:rsidP="00650259">
      <w:pPr>
        <w:spacing w:after="0" w:line="240" w:lineRule="auto"/>
      </w:pPr>
      <w:r>
        <w:separator/>
      </w:r>
    </w:p>
  </w:footnote>
  <w:footnote w:type="continuationSeparator" w:id="0">
    <w:p w14:paraId="3A8CD45C" w14:textId="77777777" w:rsidR="00F06C8C" w:rsidRDefault="00F06C8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71" w:type="dxa"/>
      <w:tblInd w:w="-1276" w:type="dxa"/>
      <w:shd w:val="clear" w:color="auto" w:fill="5B9BD5" w:themeFill="accent5"/>
      <w:tblLook w:val="04A0" w:firstRow="1" w:lastRow="0" w:firstColumn="1" w:lastColumn="0" w:noHBand="0" w:noVBand="1"/>
    </w:tblPr>
    <w:tblGrid>
      <w:gridCol w:w="2054"/>
      <w:gridCol w:w="9917"/>
    </w:tblGrid>
    <w:tr w:rsidR="00731F26" w:rsidRPr="00731F26" w14:paraId="62545087" w14:textId="77777777" w:rsidTr="00F06C8C">
      <w:trPr>
        <w:trHeight w:val="875"/>
      </w:trPr>
      <w:tc>
        <w:tcPr>
          <w:tcW w:w="2054" w:type="dxa"/>
          <w:shd w:val="clear" w:color="auto" w:fill="5B9BD5" w:themeFill="accent5"/>
          <w:vAlign w:val="center"/>
        </w:tcPr>
        <w:p w14:paraId="1BFB3F3B" w14:textId="426D8F14" w:rsidR="00F06C8C" w:rsidRDefault="00B734F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60288" behindDoc="0" locked="0" layoutInCell="1" allowOverlap="1" wp14:anchorId="5B7BD3A9" wp14:editId="1EF18FC5">
                <wp:simplePos x="0" y="0"/>
                <wp:positionH relativeFrom="column">
                  <wp:posOffset>121920</wp:posOffset>
                </wp:positionH>
                <wp:positionV relativeFrom="paragraph">
                  <wp:posOffset>52705</wp:posOffset>
                </wp:positionV>
                <wp:extent cx="895350" cy="646430"/>
                <wp:effectExtent l="0" t="0" r="0" b="1270"/>
                <wp:wrapNone/>
                <wp:docPr id="5" name="Picture 5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6F03B1" w14:textId="040C0936" w:rsidR="00576892" w:rsidRPr="00731F26" w:rsidRDefault="00057FE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9917" w:type="dxa"/>
          <w:shd w:val="clear" w:color="auto" w:fill="5B9BD5" w:themeFill="accent5"/>
          <w:vAlign w:val="center"/>
        </w:tcPr>
        <w:p w14:paraId="0E429820" w14:textId="6BA1B5CF" w:rsidR="00F06C8C" w:rsidRPr="00280D94" w:rsidRDefault="00F06C8C" w:rsidP="00F06C8C">
          <w:pPr>
            <w:spacing w:after="0"/>
            <w:rPr>
              <w:rFonts w:ascii="Franklin Gothic Medium Cond" w:eastAsia="Calibri" w:hAnsi="Franklin Gothic Medium Cond" w:cs="Times New Roman"/>
              <w:color w:val="FFFFFF"/>
              <w:sz w:val="32"/>
              <w:szCs w:val="20"/>
            </w:rPr>
          </w:pPr>
          <w:r w:rsidRPr="00280D94">
            <w:rPr>
              <w:rFonts w:ascii="Franklin Gothic Medium Cond" w:eastAsia="Calibri" w:hAnsi="Franklin Gothic Medium Cond" w:cs="Times New Roman"/>
              <w:color w:val="FFFFFF"/>
              <w:sz w:val="32"/>
              <w:szCs w:val="20"/>
            </w:rPr>
            <w:t>United Way of Adams County</w:t>
          </w:r>
        </w:p>
        <w:p w14:paraId="44ED654F" w14:textId="49D29175" w:rsidR="00F06C8C" w:rsidRPr="00731F26" w:rsidRDefault="00F06C8C" w:rsidP="00F06C8C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280D94">
            <w:rPr>
              <w:rFonts w:ascii="Franklin Gothic Medium Cond" w:eastAsia="Calibri" w:hAnsi="Franklin Gothic Medium Cond" w:cs="Times New Roman"/>
              <w:color w:val="FFFFFF"/>
              <w:sz w:val="48"/>
              <w:szCs w:val="32"/>
            </w:rPr>
            <w:t>Volunteer Form</w:t>
          </w:r>
          <w:r w:rsidRPr="00280D94">
            <w:rPr>
              <w:rFonts w:ascii="Corbel" w:eastAsia="Calibri" w:hAnsi="Corbel" w:cs="Times New Roman"/>
              <w:color w:val="FFFFFF"/>
              <w:sz w:val="48"/>
              <w:szCs w:val="32"/>
            </w:rPr>
            <w:t xml:space="preserve"> </w:t>
          </w:r>
        </w:p>
      </w:tc>
    </w:tr>
  </w:tbl>
  <w:sdt>
    <w:sdtPr>
      <w:rPr>
        <w:rFonts w:ascii="Corbel" w:eastAsia="Calibri" w:hAnsi="Corbel" w:cs="Times New Roman"/>
        <w:b/>
        <w:color w:val="FFFFFF"/>
        <w:sz w:val="44"/>
      </w:rPr>
      <w:id w:val="1345121305"/>
      <w:temporary/>
      <w:showingPlcHdr/>
      <w15:appearance w15:val="hidden"/>
    </w:sdtPr>
    <w:sdtEndPr/>
    <w:sdtContent>
      <w:p w14:paraId="2CEA7816" w14:textId="77777777" w:rsidR="00F06C8C" w:rsidRDefault="00F06C8C" w:rsidP="00F06C8C">
        <w:pPr>
          <w:spacing w:after="0"/>
          <w:rPr>
            <w:rFonts w:ascii="Corbel" w:eastAsia="Calibri" w:hAnsi="Corbel" w:cs="Times New Roman"/>
            <w:b/>
            <w:color w:val="FFFFFF"/>
            <w:sz w:val="44"/>
          </w:rPr>
        </w:pPr>
        <w:r w:rsidRPr="00F62A1B">
          <w:rPr>
            <w:rStyle w:val="HeaderChar"/>
          </w:rPr>
          <w:t>Volunteer Form</w:t>
        </w:r>
      </w:p>
    </w:sdtContent>
  </w:sdt>
  <w:p w14:paraId="57A23A29" w14:textId="137F28AC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C8C"/>
    <w:rsid w:val="00052382"/>
    <w:rsid w:val="00057FEB"/>
    <w:rsid w:val="00064BD9"/>
    <w:rsid w:val="0006568A"/>
    <w:rsid w:val="00076F0F"/>
    <w:rsid w:val="00084253"/>
    <w:rsid w:val="000D1F49"/>
    <w:rsid w:val="00142EF9"/>
    <w:rsid w:val="00153D7E"/>
    <w:rsid w:val="001727CA"/>
    <w:rsid w:val="001C4A3D"/>
    <w:rsid w:val="002111B6"/>
    <w:rsid w:val="002462F3"/>
    <w:rsid w:val="00280D94"/>
    <w:rsid w:val="002C56E6"/>
    <w:rsid w:val="002D0E7E"/>
    <w:rsid w:val="00340F22"/>
    <w:rsid w:val="00346DE2"/>
    <w:rsid w:val="00361E11"/>
    <w:rsid w:val="003764D7"/>
    <w:rsid w:val="003B4744"/>
    <w:rsid w:val="003F0847"/>
    <w:rsid w:val="0040090B"/>
    <w:rsid w:val="00430B46"/>
    <w:rsid w:val="0046302A"/>
    <w:rsid w:val="00487D2D"/>
    <w:rsid w:val="004D5D62"/>
    <w:rsid w:val="005112D0"/>
    <w:rsid w:val="00577E06"/>
    <w:rsid w:val="00596599"/>
    <w:rsid w:val="005A3BF7"/>
    <w:rsid w:val="005C5EA3"/>
    <w:rsid w:val="005F1290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7E2BE1"/>
    <w:rsid w:val="0082043E"/>
    <w:rsid w:val="00834154"/>
    <w:rsid w:val="00880F2C"/>
    <w:rsid w:val="008E203A"/>
    <w:rsid w:val="0091229C"/>
    <w:rsid w:val="00940E73"/>
    <w:rsid w:val="0098597D"/>
    <w:rsid w:val="009F619A"/>
    <w:rsid w:val="009F6DDE"/>
    <w:rsid w:val="00A07415"/>
    <w:rsid w:val="00A370A8"/>
    <w:rsid w:val="00A55FE8"/>
    <w:rsid w:val="00A65D5E"/>
    <w:rsid w:val="00AA535D"/>
    <w:rsid w:val="00B25CE8"/>
    <w:rsid w:val="00B734F5"/>
    <w:rsid w:val="00BB4CF3"/>
    <w:rsid w:val="00BD4753"/>
    <w:rsid w:val="00BD5CB1"/>
    <w:rsid w:val="00BE62EE"/>
    <w:rsid w:val="00C003BA"/>
    <w:rsid w:val="00C31E8F"/>
    <w:rsid w:val="00C46878"/>
    <w:rsid w:val="00C63E7F"/>
    <w:rsid w:val="00CB4A51"/>
    <w:rsid w:val="00CD4532"/>
    <w:rsid w:val="00CD47B0"/>
    <w:rsid w:val="00CE6104"/>
    <w:rsid w:val="00CE7918"/>
    <w:rsid w:val="00D16163"/>
    <w:rsid w:val="00D27C15"/>
    <w:rsid w:val="00D81CB3"/>
    <w:rsid w:val="00D91870"/>
    <w:rsid w:val="00DB3FAD"/>
    <w:rsid w:val="00DF501F"/>
    <w:rsid w:val="00E61C09"/>
    <w:rsid w:val="00E677FE"/>
    <w:rsid w:val="00EB3B58"/>
    <w:rsid w:val="00EB563B"/>
    <w:rsid w:val="00EC5117"/>
    <w:rsid w:val="00EC7359"/>
    <w:rsid w:val="00ED1162"/>
    <w:rsid w:val="00EE3054"/>
    <w:rsid w:val="00F00606"/>
    <w:rsid w:val="00F01256"/>
    <w:rsid w:val="00F06C8C"/>
    <w:rsid w:val="00F22968"/>
    <w:rsid w:val="00F62A1B"/>
    <w:rsid w:val="00FB1BB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631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315C141F694900BB23D27002496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5C944-907C-4701-A00F-531F7F9A509F}"/>
      </w:docPartPr>
      <w:docPartBody>
        <w:p w:rsidR="000505D5" w:rsidRDefault="00D822FE" w:rsidP="00D822FE">
          <w:pPr>
            <w:pStyle w:val="D1315C141F694900BB23D27002496017"/>
          </w:pPr>
          <w:r w:rsidRPr="00346DE2">
            <w:t>Address</w:t>
          </w:r>
        </w:p>
      </w:docPartBody>
    </w:docPart>
    <w:docPart>
      <w:docPartPr>
        <w:name w:val="B620B59A2F2A4CEBA6273A0A53F84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392D7-DEB1-408A-A80C-E44EBCDE3CF9}"/>
      </w:docPartPr>
      <w:docPartBody>
        <w:p w:rsidR="000505D5" w:rsidRDefault="00D822FE" w:rsidP="00D822FE">
          <w:pPr>
            <w:pStyle w:val="B620B59A2F2A4CEBA6273A0A53F8443E"/>
          </w:pPr>
          <w:r w:rsidRPr="00346DE2">
            <w:t>City/State/Zip</w:t>
          </w:r>
        </w:p>
      </w:docPartBody>
    </w:docPart>
    <w:docPart>
      <w:docPartPr>
        <w:name w:val="DD3722F89BD14EF9A353E0B7C6479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EAC46-6AA2-4ED0-A927-4627B72C4D78}"/>
      </w:docPartPr>
      <w:docPartBody>
        <w:p w:rsidR="000505D5" w:rsidRDefault="00D822FE" w:rsidP="00D822FE">
          <w:pPr>
            <w:pStyle w:val="DD3722F89BD14EF9A353E0B7C647906B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21A"/>
    <w:rsid w:val="000505D5"/>
    <w:rsid w:val="00CB321A"/>
    <w:rsid w:val="00D8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315C141F694900BB23D27002496017">
    <w:name w:val="D1315C141F694900BB23D27002496017"/>
    <w:rsid w:val="00D822FE"/>
  </w:style>
  <w:style w:type="paragraph" w:customStyle="1" w:styleId="B620B59A2F2A4CEBA6273A0A53F8443E">
    <w:name w:val="B620B59A2F2A4CEBA6273A0A53F8443E"/>
    <w:rsid w:val="00D822FE"/>
  </w:style>
  <w:style w:type="paragraph" w:customStyle="1" w:styleId="DD3722F89BD14EF9A353E0B7C647906B">
    <w:name w:val="DD3722F89BD14EF9A353E0B7C647906B"/>
    <w:rsid w:val="00D822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50EC5-7395-4F54-B140-A413252E0B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2021-06-25T16:27:00Z</dcterms:created>
  <dcterms:modified xsi:type="dcterms:W3CDTF">2021-07-02T18:50:00Z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